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214E54" w14:textId="77777777" w:rsidR="008A5B0C" w:rsidRPr="008A5B0C" w:rsidRDefault="008A5B0C" w:rsidP="008A5B0C">
      <w:pPr>
        <w:widowControl w:val="0"/>
        <w:suppressAutoHyphens/>
        <w:adjustRightInd/>
        <w:spacing w:after="0"/>
        <w:jc w:val="both"/>
        <w:textAlignment w:val="baseline"/>
        <w:rPr>
          <w:rFonts w:ascii="AytoRoquetas Light Condensed" w:eastAsia="Times New Roman" w:hAnsi="AytoRoquetas Light Condensed" w:cs="AytoRoquetas Light Condensed"/>
        </w:rPr>
      </w:pPr>
      <w:r w:rsidRPr="008A5B0C">
        <w:rPr>
          <w:rFonts w:ascii="AytoRoquetas Light Condensed" w:eastAsia="Times New Roman" w:hAnsi="AytoRoquetas Light Condensed" w:cs="AytoRoquetas Light Condensed"/>
        </w:rPr>
        <w:t>ÁREA: SECRETARÍA GENERAL</w:t>
      </w:r>
    </w:p>
    <w:p w14:paraId="30C6EBBF" w14:textId="77777777" w:rsidR="008A5B0C" w:rsidRPr="008A5B0C" w:rsidRDefault="008A5B0C" w:rsidP="008A5B0C">
      <w:pPr>
        <w:widowControl w:val="0"/>
        <w:suppressAutoHyphens/>
        <w:adjustRightInd/>
        <w:spacing w:after="0"/>
        <w:jc w:val="both"/>
        <w:textAlignment w:val="baseline"/>
        <w:rPr>
          <w:rFonts w:ascii="AytoRoquetas Light Condensed" w:eastAsia="Times New Roman" w:hAnsi="AytoRoquetas Light Condensed" w:cs="AytoRoquetas Light Condensed"/>
        </w:rPr>
      </w:pPr>
      <w:r w:rsidRPr="008A5B0C">
        <w:rPr>
          <w:rFonts w:ascii="AytoRoquetas Light Condensed" w:eastAsia="Times New Roman" w:hAnsi="AytoRoquetas Light Condensed" w:cs="AytoRoquetas Light Condensed"/>
        </w:rPr>
        <w:t>UNIDAD: OFICINA INTERADMINISTRATIVA</w:t>
      </w:r>
    </w:p>
    <w:p w14:paraId="5A4EC258" w14:textId="77777777" w:rsidR="008A5B0C" w:rsidRPr="008A5B0C" w:rsidRDefault="008A5B0C" w:rsidP="008A5B0C">
      <w:pPr>
        <w:suppressAutoHyphens/>
        <w:adjustRightInd/>
        <w:spacing w:after="0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8A5B0C">
        <w:rPr>
          <w:rFonts w:ascii="AytoRoquetas Light Condensed" w:eastAsia="Times New Roman" w:hAnsi="AytoRoquetas Light Condensed" w:cs="AytoRoquetas Light Condensed"/>
        </w:rPr>
        <w:t>Expte</w:t>
      </w:r>
      <w:proofErr w:type="spellEnd"/>
      <w:r w:rsidRPr="008A5B0C">
        <w:rPr>
          <w:rFonts w:ascii="AytoRoquetas Light Condensed" w:eastAsia="Times New Roman" w:hAnsi="AytoRoquetas Light Condensed" w:cs="AytoRoquetas Light Condensed"/>
        </w:rPr>
        <w:t>.:</w:t>
      </w:r>
      <w:r w:rsidRPr="008A5B0C">
        <w:rPr>
          <w:rFonts w:ascii="AytoRoquetas Light Condensed" w:eastAsia="Times New Roman" w:hAnsi="AytoRoquetas Light Condensed" w:cs="AytoRoquetas Light Condensed"/>
          <w:color w:val="000000"/>
        </w:rPr>
        <w:t xml:space="preserve"> 2024/67</w:t>
      </w:r>
    </w:p>
    <w:p w14:paraId="1A82A082" w14:textId="77777777" w:rsidR="008A5B0C" w:rsidRPr="008A5B0C" w:rsidRDefault="008A5B0C" w:rsidP="008A5B0C">
      <w:pPr>
        <w:widowControl w:val="0"/>
        <w:suppressAutoHyphens/>
        <w:adjustRightInd/>
        <w:spacing w:after="0"/>
        <w:jc w:val="both"/>
        <w:textAlignment w:val="baseline"/>
        <w:rPr>
          <w:rFonts w:ascii="AytoRoquetas Light Condensed" w:eastAsia="Times New Roman" w:hAnsi="AytoRoquetas Light Condensed" w:cs="AytoRoquetas Light Condensed"/>
        </w:rPr>
      </w:pPr>
      <w:r w:rsidRPr="008A5B0C">
        <w:rPr>
          <w:rFonts w:ascii="AytoRoquetas Light Condensed" w:eastAsia="Times New Roman" w:hAnsi="AytoRoquetas Light Condensed" w:cs="AytoRoquetas Light Condensed"/>
        </w:rPr>
        <w:t xml:space="preserve">Asunto: Solicitud de pedido de 3 monitores informáticos para el personal de la oficina interadministrativa. </w:t>
      </w:r>
    </w:p>
    <w:p w14:paraId="20545C57" w14:textId="77777777" w:rsidR="008A5B0C" w:rsidRPr="008A5B0C" w:rsidRDefault="008A5B0C" w:rsidP="008A5B0C">
      <w:pPr>
        <w:widowControl w:val="0"/>
        <w:suppressAutoHyphens/>
        <w:adjustRightInd/>
        <w:spacing w:after="0"/>
        <w:jc w:val="both"/>
        <w:textAlignment w:val="baseline"/>
        <w:rPr>
          <w:rFonts w:ascii="AytoRoquetas Light Condensed" w:eastAsia="Times New Roman" w:hAnsi="AytoRoquetas Light Condensed" w:cs="AytoRoquetas Light Condensed"/>
        </w:rPr>
      </w:pPr>
    </w:p>
    <w:p w14:paraId="5F674986" w14:textId="77777777" w:rsidR="008A5B0C" w:rsidRPr="008A5B0C" w:rsidRDefault="008A5B0C" w:rsidP="008A5B0C">
      <w:pPr>
        <w:widowControl w:val="0"/>
        <w:suppressAutoHyphens/>
        <w:adjustRightInd/>
        <w:spacing w:after="0"/>
        <w:jc w:val="both"/>
        <w:textAlignment w:val="baseline"/>
        <w:rPr>
          <w:rFonts w:ascii="Trebuchet MS" w:eastAsia="Times New Roman" w:hAnsi="Trebuchet MS" w:cs="Trebuchet MS"/>
          <w:sz w:val="20"/>
          <w:szCs w:val="20"/>
        </w:rPr>
      </w:pPr>
      <w:r w:rsidRPr="008A5B0C">
        <w:rPr>
          <w:rFonts w:ascii="AytoRoquetas Light Condensed" w:eastAsia="Times New Roman" w:hAnsi="AytoRoquetas Light Condensed" w:cs="AytoRoquetas Light Condensed"/>
        </w:rPr>
        <w:t>El motivo de esta solicitud radica en que la oficina interadministrativa necesita tres monitores (1 para cada trabajador) para sus funciones administrativas. En las licitaciones o para las mesas de contratación (online) se hace necesario disponer de dos pantallas ya que agilizarían mucho el tiempo de trabajo al poder visualizar y trabajar con varios expedientes y documentos a la vez.</w:t>
      </w:r>
    </w:p>
    <w:p w14:paraId="187C844E" w14:textId="77777777" w:rsidR="008A5B0C" w:rsidRPr="008A5B0C" w:rsidRDefault="008A5B0C" w:rsidP="008A5B0C">
      <w:pPr>
        <w:suppressAutoHyphens/>
        <w:adjustRightInd/>
        <w:spacing w:after="0" w:line="288" w:lineRule="auto"/>
        <w:jc w:val="both"/>
        <w:textAlignment w:val="baseline"/>
        <w:rPr>
          <w:rFonts w:ascii="AytoRoquetas Light Condensed" w:eastAsia="Times New Roman" w:hAnsi="AytoRoquetas Light Condensed" w:cs="AytoRoquetas Light Condensed"/>
        </w:rPr>
      </w:pPr>
    </w:p>
    <w:p w14:paraId="7BEC6A04" w14:textId="77777777" w:rsidR="008A5B0C" w:rsidRPr="008A5B0C" w:rsidRDefault="008A5B0C" w:rsidP="008A5B0C">
      <w:pPr>
        <w:suppressAutoHyphens/>
        <w:adjustRightInd/>
        <w:spacing w:after="0" w:line="288" w:lineRule="auto"/>
        <w:jc w:val="both"/>
        <w:textAlignment w:val="baseline"/>
        <w:rPr>
          <w:rFonts w:ascii="AytoRoquetas Light Condensed" w:eastAsia="Times New Roman" w:hAnsi="AytoRoquetas Light Condensed" w:cs="AytoRoquetas Light Condensed"/>
        </w:rPr>
      </w:pPr>
      <w:r w:rsidRPr="008A5B0C">
        <w:rPr>
          <w:rFonts w:ascii="AytoRoquetas Light Condensed" w:eastAsia="Times New Roman" w:hAnsi="AytoRoquetas Light Condensed" w:cs="AytoRoquetas Light Condensed"/>
        </w:rPr>
        <w:t>Por todo lo expuesto anteriormente, se solicita 3 MONITORES DE PANTALLA para la oficina interadministrativa del Ayuntamiento de Roquetas de Mar.</w:t>
      </w:r>
    </w:p>
    <w:p w14:paraId="37AC18CF" w14:textId="77777777" w:rsidR="008A5B0C" w:rsidRPr="008A5B0C" w:rsidRDefault="008A5B0C" w:rsidP="008A5B0C">
      <w:pPr>
        <w:suppressAutoHyphens/>
        <w:adjustRightInd/>
        <w:spacing w:after="0" w:line="288" w:lineRule="auto"/>
        <w:jc w:val="both"/>
        <w:textAlignment w:val="baseline"/>
        <w:rPr>
          <w:rFonts w:ascii="AytoRoquetas Light Condensed" w:eastAsia="Times New Roman" w:hAnsi="AytoRoquetas Light Condensed" w:cs="AytoRoquetas Light Condensed"/>
        </w:rPr>
      </w:pPr>
    </w:p>
    <w:p w14:paraId="604092B1" w14:textId="77777777" w:rsidR="008A5B0C" w:rsidRPr="008A5B0C" w:rsidRDefault="008A5B0C" w:rsidP="008A5B0C">
      <w:pPr>
        <w:suppressAutoHyphens/>
        <w:adjustRightInd/>
        <w:spacing w:after="0" w:line="288" w:lineRule="auto"/>
        <w:jc w:val="both"/>
        <w:textAlignment w:val="baseline"/>
        <w:rPr>
          <w:rFonts w:ascii="AytoRoquetas Light Condensed" w:eastAsia="Times New Roman" w:hAnsi="AytoRoquetas Light Condensed" w:cs="AytoRoquetas Light Condensed"/>
        </w:rPr>
      </w:pPr>
      <w:r w:rsidRPr="008A5B0C">
        <w:rPr>
          <w:rFonts w:ascii="AytoRoquetas Light Condensed" w:eastAsia="Times New Roman" w:hAnsi="AytoRoquetas Light Condensed" w:cs="AytoRoquetas Light Condensed"/>
        </w:rPr>
        <w:t>Se da traslado de la presente solicitud al concejal responsable de Transformación Digital al no poder solicitarse dicha petición mediante la aplicación de pedido de material del Ayuntamiento de Roquetas de mar.</w:t>
      </w:r>
    </w:p>
    <w:p w14:paraId="284873CF" w14:textId="77777777" w:rsidR="008A5B0C" w:rsidRPr="008A5B0C" w:rsidRDefault="008A5B0C" w:rsidP="008A5B0C">
      <w:pPr>
        <w:suppressAutoHyphens/>
        <w:adjustRightInd/>
        <w:spacing w:after="0" w:line="288" w:lineRule="auto"/>
        <w:ind w:firstLine="708"/>
        <w:jc w:val="both"/>
        <w:textAlignment w:val="baseline"/>
        <w:rPr>
          <w:rFonts w:ascii="AytoRoquetas Light Condensed" w:eastAsia="Times New Roman" w:hAnsi="AytoRoquetas Light Condensed" w:cs="AytoRoquetas Light Condensed"/>
        </w:rPr>
      </w:pPr>
    </w:p>
    <w:p w14:paraId="7E8F8810" w14:textId="77777777" w:rsidR="008A5B0C" w:rsidRPr="008A5B0C" w:rsidRDefault="008A5B0C" w:rsidP="008A5B0C">
      <w:pPr>
        <w:suppressAutoHyphens/>
        <w:adjustRightInd/>
        <w:spacing w:after="0" w:line="288" w:lineRule="auto"/>
        <w:ind w:left="720"/>
        <w:jc w:val="both"/>
        <w:textAlignment w:val="baseline"/>
        <w:rPr>
          <w:rFonts w:ascii="AytoRoquetas Light Condensed" w:eastAsia="Times New Roman" w:hAnsi="AytoRoquetas Light Condensed" w:cs="AytoRoquetas Light Condensed"/>
        </w:rPr>
      </w:pPr>
    </w:p>
    <w:p w14:paraId="6363D308" w14:textId="77777777" w:rsidR="008A5B0C" w:rsidRPr="008A5B0C" w:rsidRDefault="008A5B0C" w:rsidP="008A5B0C">
      <w:pPr>
        <w:suppressAutoHyphens/>
        <w:adjustRightInd/>
        <w:spacing w:after="0" w:line="288" w:lineRule="auto"/>
        <w:ind w:left="720"/>
        <w:jc w:val="both"/>
        <w:textAlignment w:val="baseline"/>
        <w:rPr>
          <w:rFonts w:ascii="AytoRoquetas Light Condensed" w:eastAsia="Times New Roman" w:hAnsi="AytoRoquetas Light Condensed" w:cs="AytoRoquetas Light Condensed"/>
        </w:rPr>
      </w:pPr>
    </w:p>
    <w:p w14:paraId="76E5330B" w14:textId="77777777" w:rsidR="008A5B0C" w:rsidRPr="008A5B0C" w:rsidRDefault="008A5B0C" w:rsidP="008A5B0C">
      <w:pPr>
        <w:suppressAutoHyphens/>
        <w:adjustRightInd/>
        <w:spacing w:after="0" w:line="288" w:lineRule="auto"/>
        <w:ind w:firstLine="709"/>
        <w:jc w:val="both"/>
        <w:textAlignment w:val="baseline"/>
        <w:rPr>
          <w:rFonts w:ascii="AytoRoquetas Light Condensed" w:eastAsia="Times New Roman" w:hAnsi="AytoRoquetas Light Condensed" w:cs="AytoRoquetas Light Condensed"/>
        </w:rPr>
      </w:pPr>
    </w:p>
    <w:p w14:paraId="51E41A17" w14:textId="77777777" w:rsidR="008A5B0C" w:rsidRPr="008A5B0C" w:rsidRDefault="008A5B0C" w:rsidP="008A5B0C">
      <w:pPr>
        <w:suppressAutoHyphens/>
        <w:adjustRightInd/>
        <w:spacing w:after="0" w:line="288" w:lineRule="auto"/>
        <w:ind w:firstLine="709"/>
        <w:jc w:val="both"/>
        <w:textAlignment w:val="baseline"/>
        <w:rPr>
          <w:rFonts w:ascii="AytoRoquetas Light Condensed" w:eastAsia="Times New Roman" w:hAnsi="AytoRoquetas Light Condensed" w:cs="AytoRoquetas Light Condensed"/>
        </w:rPr>
      </w:pPr>
    </w:p>
    <w:p w14:paraId="36C9D02E" w14:textId="77777777" w:rsidR="008A5B0C" w:rsidRPr="008A5B0C" w:rsidRDefault="008A5B0C" w:rsidP="008A5B0C">
      <w:pPr>
        <w:suppressAutoHyphens/>
        <w:adjustRightInd/>
        <w:spacing w:after="0"/>
        <w:jc w:val="both"/>
        <w:textAlignment w:val="baseline"/>
        <w:rPr>
          <w:rFonts w:ascii="AytoRoquetas Light Condensed" w:eastAsia="Times New Roman" w:hAnsi="AytoRoquetas Light Condensed" w:cs="AytoRoquetas Light Condensed"/>
          <w:sz w:val="20"/>
          <w:szCs w:val="20"/>
        </w:rPr>
      </w:pPr>
    </w:p>
    <w:p w14:paraId="774436CB" w14:textId="77777777" w:rsidR="008A5B0C" w:rsidRPr="008A5B0C" w:rsidRDefault="008A5B0C" w:rsidP="008A5B0C">
      <w:pPr>
        <w:suppressAutoHyphens/>
        <w:adjustRightInd/>
        <w:spacing w:after="0"/>
        <w:jc w:val="both"/>
        <w:textAlignment w:val="baseline"/>
        <w:rPr>
          <w:rFonts w:ascii="AytoRoquetas Light Condensed" w:eastAsia="Times New Roman" w:hAnsi="AytoRoquetas Light Condensed" w:cs="AytoRoquetas Light Condensed"/>
          <w:sz w:val="20"/>
          <w:szCs w:val="20"/>
        </w:rPr>
      </w:pPr>
      <w:r w:rsidRPr="008A5B0C">
        <w:rPr>
          <w:rFonts w:ascii="AytoRoquetas Light Condensed" w:eastAsia="Times New Roman" w:hAnsi="AytoRoquetas Light Condensed" w:cs="AytoRoquetas Light Condensed"/>
          <w:sz w:val="20"/>
          <w:szCs w:val="20"/>
        </w:rPr>
        <w:t>El presente documento ha sido firmado electrónicamente de acuerdo con lo establecido en la Ley 40/2015, de 1 de octubre, de Régimen Jurídico del Sector Público, por el funcionario público en la fecha que se indica al pie del mismo, cuya autenticidad e integridad puede verificarse a través de código seguro que se inserta.</w:t>
      </w:r>
    </w:p>
    <w:p w14:paraId="5629CB07" w14:textId="77777777" w:rsidR="005D7CEB" w:rsidRPr="00DD6B08" w:rsidRDefault="005D7CEB" w:rsidP="00DD6B08"/>
    <w:sectPr w:rsidR="005D7CEB" w:rsidRPr="00DD6B08">
      <w:headerReference w:type="default" r:id="rId6"/>
      <w:footerReference w:type="default" r:id="rId7"/>
      <w:pgSz w:w="11906" w:h="16838"/>
      <w:pgMar w:top="3119" w:right="1531" w:bottom="1701" w:left="1814" w:header="709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0A955C" w14:textId="77777777" w:rsidR="002759BA" w:rsidRDefault="002759BA">
      <w:pPr>
        <w:spacing w:after="0" w:line="240" w:lineRule="auto"/>
      </w:pPr>
      <w:r>
        <w:separator/>
      </w:r>
    </w:p>
  </w:endnote>
  <w:endnote w:type="continuationSeparator" w:id="0">
    <w:p w14:paraId="2B1D23C9" w14:textId="77777777" w:rsidR="002759BA" w:rsidRDefault="00275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2D353F" w14:textId="77777777" w:rsidR="005D7CEB" w:rsidRDefault="005D7CEB">
    <w:pPr>
      <w:widowControl w:val="0"/>
      <w:tabs>
        <w:tab w:val="left" w:pos="7800"/>
      </w:tabs>
      <w:spacing w:after="0" w:line="240" w:lineRule="atLeast"/>
      <w:rPr>
        <w:rFonts w:ascii="Verdana" w:hAnsi="Verdana" w:cs="Verdana"/>
        <w:sz w:val="16"/>
        <w:szCs w:val="16"/>
      </w:rPr>
    </w:pPr>
    <w:r>
      <w:rPr>
        <w:rFonts w:ascii="Verdana" w:hAnsi="Verdana" w:cs="Verdana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4467C3" w14:textId="77777777" w:rsidR="002759BA" w:rsidRDefault="002759BA">
      <w:pPr>
        <w:spacing w:after="0" w:line="240" w:lineRule="auto"/>
      </w:pPr>
      <w:r>
        <w:separator/>
      </w:r>
    </w:p>
  </w:footnote>
  <w:footnote w:type="continuationSeparator" w:id="0">
    <w:p w14:paraId="40D667B1" w14:textId="77777777" w:rsidR="002759BA" w:rsidRDefault="00275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0DF612" w14:textId="77777777" w:rsidR="005D7CEB" w:rsidRDefault="00122CBA">
    <w:pPr>
      <w:pStyle w:val="Encabezado6"/>
      <w:tabs>
        <w:tab w:val="left" w:pos="3281"/>
        <w:tab w:val="right" w:pos="8391"/>
      </w:tabs>
      <w:spacing w:after="0" w:line="240" w:lineRule="atLeast"/>
      <w:rPr>
        <w:rFonts w:ascii="Times New Roman" w:hAnsi="Times New Roman"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0" distR="0" simplePos="0" relativeHeight="251657216" behindDoc="0" locked="0" layoutInCell="1" allowOverlap="1" wp14:anchorId="576AEB49" wp14:editId="3BD14216">
              <wp:simplePos x="0" y="0"/>
              <wp:positionH relativeFrom="column">
                <wp:posOffset>-431800</wp:posOffset>
              </wp:positionH>
              <wp:positionV relativeFrom="paragraph">
                <wp:posOffset>0</wp:posOffset>
              </wp:positionV>
              <wp:extent cx="1828800" cy="687705"/>
              <wp:effectExtent l="0" t="0" r="0" b="0"/>
              <wp:wrapSquare wrapText="bothSides"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6877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C64D50" w14:textId="77777777" w:rsidR="005D7CEB" w:rsidRDefault="005D7CEB">
                          <w:pPr>
                            <w:spacing w:after="0" w:line="240" w:lineRule="atLeast"/>
                            <w:rPr>
                              <w:color w:val="1D8FC7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1D8FC7"/>
                              <w:sz w:val="16"/>
                              <w:szCs w:val="16"/>
                            </w:rPr>
                            <w:t>Plaza de la Constitución, 1</w:t>
                          </w:r>
                        </w:p>
                        <w:p w14:paraId="2290B694" w14:textId="77777777" w:rsidR="005D7CEB" w:rsidRDefault="005D7CEB">
                          <w:pPr>
                            <w:spacing w:after="0" w:line="240" w:lineRule="atLeast"/>
                            <w:rPr>
                              <w:color w:val="1D8FC7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1D8FC7"/>
                              <w:sz w:val="16"/>
                              <w:szCs w:val="16"/>
                            </w:rPr>
                            <w:t>04740 Roquetas de Mar, Almería</w:t>
                          </w:r>
                        </w:p>
                        <w:p w14:paraId="24B90E4E" w14:textId="77777777" w:rsidR="005D7CEB" w:rsidRDefault="005D7CEB">
                          <w:pPr>
                            <w:spacing w:after="0" w:line="240" w:lineRule="atLeast"/>
                            <w:rPr>
                              <w:color w:val="1D8FC7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1D8FC7"/>
                              <w:sz w:val="16"/>
                              <w:szCs w:val="16"/>
                            </w:rPr>
                            <w:t>Tels.: 950 33 85 85 – 950 33 86 19</w:t>
                          </w:r>
                        </w:p>
                        <w:p w14:paraId="6A668533" w14:textId="77777777" w:rsidR="005D7CEB" w:rsidRDefault="005D7CEB">
                          <w:pPr>
                            <w:spacing w:after="0" w:line="240" w:lineRule="atLeast"/>
                            <w:rPr>
                              <w:color w:val="1D8FC7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1D8FC7"/>
                              <w:sz w:val="16"/>
                              <w:szCs w:val="16"/>
                            </w:rPr>
                            <w:t>Fax: 950 32 15 14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6AEB4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34pt;margin-top:0;width:2in;height:54.15pt;z-index: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" stroked="f">
              <v:textbox>
                <w:txbxContent>
                  <w:p w14:paraId="10C64D50" w14:textId="77777777" w:rsidR="005D7CEB" w:rsidRDefault="005D7CEB">
                    <w:pPr>
                      <w:spacing w:after="0" w:line="240" w:lineRule="atLeast"/>
                      <w:rPr>
                        <w:color w:val="1D8FC7"/>
                        <w:sz w:val="16"/>
                        <w:szCs w:val="16"/>
                      </w:rPr>
                    </w:pPr>
                    <w:r>
                      <w:rPr>
                        <w:color w:val="1D8FC7"/>
                        <w:sz w:val="16"/>
                        <w:szCs w:val="16"/>
                      </w:rPr>
                      <w:t>Plaza de la Constitución, 1</w:t>
                    </w:r>
                  </w:p>
                  <w:p w14:paraId="2290B694" w14:textId="77777777" w:rsidR="005D7CEB" w:rsidRDefault="005D7CEB">
                    <w:pPr>
                      <w:spacing w:after="0" w:line="240" w:lineRule="atLeast"/>
                      <w:rPr>
                        <w:color w:val="1D8FC7"/>
                        <w:sz w:val="16"/>
                        <w:szCs w:val="16"/>
                      </w:rPr>
                    </w:pPr>
                    <w:r>
                      <w:rPr>
                        <w:color w:val="1D8FC7"/>
                        <w:sz w:val="16"/>
                        <w:szCs w:val="16"/>
                      </w:rPr>
                      <w:t>04740 Roquetas de Mar, Almería</w:t>
                    </w:r>
                  </w:p>
                  <w:p w14:paraId="24B90E4E" w14:textId="77777777" w:rsidR="005D7CEB" w:rsidRDefault="005D7CEB">
                    <w:pPr>
                      <w:spacing w:after="0" w:line="240" w:lineRule="atLeast"/>
                      <w:rPr>
                        <w:color w:val="1D8FC7"/>
                        <w:sz w:val="16"/>
                        <w:szCs w:val="16"/>
                      </w:rPr>
                    </w:pPr>
                    <w:r>
                      <w:rPr>
                        <w:color w:val="1D8FC7"/>
                        <w:sz w:val="16"/>
                        <w:szCs w:val="16"/>
                      </w:rPr>
                      <w:t>Tels.: 950 33 85 85 – 950 33 86 19</w:t>
                    </w:r>
                  </w:p>
                  <w:p w14:paraId="6A668533" w14:textId="77777777" w:rsidR="005D7CEB" w:rsidRDefault="005D7CEB">
                    <w:pPr>
                      <w:spacing w:after="0" w:line="240" w:lineRule="atLeast"/>
                      <w:rPr>
                        <w:color w:val="1D8FC7"/>
                        <w:sz w:val="16"/>
                        <w:szCs w:val="16"/>
                      </w:rPr>
                    </w:pPr>
                    <w:r>
                      <w:rPr>
                        <w:color w:val="1D8FC7"/>
                        <w:sz w:val="16"/>
                        <w:szCs w:val="16"/>
                      </w:rPr>
                      <w:t>Fax: 950 32 15 14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D7CEB">
      <w:rPr>
        <w:rFonts w:ascii="Times New Roman" w:hAnsi="Times New Roman" w:cs="Times New Roman"/>
        <w:sz w:val="16"/>
        <w:szCs w:val="16"/>
      </w:rPr>
      <w:tab/>
    </w:r>
  </w:p>
  <w:p w14:paraId="45A5EF53" w14:textId="77777777" w:rsidR="005D7CEB" w:rsidRDefault="00122CBA">
    <w:pPr>
      <w:pStyle w:val="Encabezado22"/>
      <w:tabs>
        <w:tab w:val="right" w:pos="8391"/>
      </w:tabs>
      <w:spacing w:after="0" w:line="240" w:lineRule="atLeast"/>
      <w:jc w:val="right"/>
      <w:rPr>
        <w:rFonts w:ascii="Times New Roman" w:hAnsi="Times New Roman" w:cs="Times New Roman"/>
        <w:sz w:val="16"/>
        <w:szCs w:val="16"/>
      </w:rPr>
    </w:pPr>
    <w:r>
      <w:rPr>
        <w:noProof/>
      </w:rPr>
      <w:drawing>
        <wp:anchor distT="0" distB="0" distL="0" distR="0" simplePos="0" relativeHeight="251658240" behindDoc="0" locked="0" layoutInCell="1" allowOverlap="1" wp14:anchorId="65E1156A" wp14:editId="06FF7208">
          <wp:simplePos x="0" y="0"/>
          <wp:positionH relativeFrom="column">
            <wp:posOffset>3953510</wp:posOffset>
          </wp:positionH>
          <wp:positionV relativeFrom="paragraph">
            <wp:posOffset>0</wp:posOffset>
          </wp:positionV>
          <wp:extent cx="1914525" cy="781050"/>
          <wp:effectExtent l="0" t="0" r="0" b="0"/>
          <wp:wrapSquare wrapText="bothSides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9DB1461" w14:textId="77777777" w:rsidR="005D7CEB" w:rsidRDefault="005D7CEB">
    <w:pPr>
      <w:pStyle w:val="Encabezado28"/>
      <w:rPr>
        <w:rFonts w:ascii="AytoRoquetas Light Condensed" w:hAnsi="AytoRoquetas Light Condensed" w:cs="AytoRoquetas Light Condensed"/>
      </w:rPr>
    </w:pPr>
  </w:p>
  <w:p w14:paraId="34A97CD2" w14:textId="77777777" w:rsidR="005D7CEB" w:rsidRDefault="005D7CEB">
    <w:pPr>
      <w:pStyle w:val="Encabezado28"/>
      <w:rPr>
        <w:rFonts w:ascii="AytoRoquetas Light Condensed" w:hAnsi="AytoRoquetas Light Condensed" w:cs="AytoRoquetas Light Condensed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1134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717"/>
    <w:rsid w:val="00082F70"/>
    <w:rsid w:val="00086CE9"/>
    <w:rsid w:val="00090712"/>
    <w:rsid w:val="00122CBA"/>
    <w:rsid w:val="00170E73"/>
    <w:rsid w:val="001A725E"/>
    <w:rsid w:val="0021394F"/>
    <w:rsid w:val="002759BA"/>
    <w:rsid w:val="00492A3F"/>
    <w:rsid w:val="005D7CEB"/>
    <w:rsid w:val="0066566C"/>
    <w:rsid w:val="00832717"/>
    <w:rsid w:val="008743DE"/>
    <w:rsid w:val="008761D5"/>
    <w:rsid w:val="008A5B0C"/>
    <w:rsid w:val="00BF0BD7"/>
    <w:rsid w:val="00D45052"/>
    <w:rsid w:val="00DD6B08"/>
    <w:rsid w:val="00E03B8A"/>
    <w:rsid w:val="00F91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A83318B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ncabezado6">
    <w:name w:val="Encabezado6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22">
    <w:name w:val="Encabezado22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28">
    <w:name w:val="Encabezado28"/>
    <w:basedOn w:val="Normal"/>
    <w:uiPriority w:val="99"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Pr>
      <w:rFonts w:cs="Times New Roman"/>
    </w:rPr>
  </w:style>
  <w:style w:type="paragraph" w:customStyle="1" w:styleId="Encabezado27">
    <w:name w:val="Encabezado27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26">
    <w:name w:val="Encabezado26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25">
    <w:name w:val="Encabezado25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2">
    <w:name w:val="Encabezado2"/>
    <w:basedOn w:val="Normal"/>
    <w:uiPriority w:val="99"/>
    <w:pPr>
      <w:tabs>
        <w:tab w:val="center" w:pos="4252"/>
        <w:tab w:val="right" w:pos="8504"/>
      </w:tabs>
      <w:spacing w:after="0" w:line="240" w:lineRule="atLeast"/>
    </w:pPr>
  </w:style>
  <w:style w:type="paragraph" w:customStyle="1" w:styleId="Encabezado24">
    <w:name w:val="Encabezado24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23">
    <w:name w:val="Encabezado23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21">
    <w:name w:val="Encabezado21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20">
    <w:name w:val="Encabezado20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19">
    <w:name w:val="Encabezado19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18">
    <w:name w:val="Encabezado18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17">
    <w:name w:val="Encabezado17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16">
    <w:name w:val="Encabezado16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15">
    <w:name w:val="Encabezado15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14">
    <w:name w:val="Encabezado14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13">
    <w:name w:val="Encabezado13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12">
    <w:name w:val="Encabezado12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11">
    <w:name w:val="Encabezado11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1">
    <w:name w:val="Encabezado1"/>
    <w:basedOn w:val="Normal"/>
    <w:uiPriority w:val="99"/>
    <w:pPr>
      <w:tabs>
        <w:tab w:val="center" w:pos="4252"/>
        <w:tab w:val="right" w:pos="8504"/>
      </w:tabs>
      <w:spacing w:after="0" w:line="240" w:lineRule="atLeast"/>
    </w:pPr>
    <w:rPr>
      <w:rFonts w:ascii="Times New Roman" w:hAnsi="Times New Roman" w:cs="Times New Roman"/>
      <w:sz w:val="20"/>
      <w:szCs w:val="20"/>
    </w:rPr>
  </w:style>
  <w:style w:type="paragraph" w:customStyle="1" w:styleId="Encabezado10">
    <w:name w:val="Encabezado10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9">
    <w:name w:val="Encabezado9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3">
    <w:name w:val="Pie de página3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8">
    <w:name w:val="Encabezado8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7">
    <w:name w:val="Encabezado7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5">
    <w:name w:val="Encabezado5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4">
    <w:name w:val="Encabezado4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3">
    <w:name w:val="Encabezado3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1">
    <w:name w:val="Pie de página1"/>
    <w:basedOn w:val="Normal"/>
    <w:uiPriority w:val="99"/>
    <w:pPr>
      <w:tabs>
        <w:tab w:val="center" w:pos="4252"/>
        <w:tab w:val="right" w:pos="8504"/>
      </w:tabs>
      <w:spacing w:after="0" w:line="240" w:lineRule="atLeast"/>
    </w:pPr>
  </w:style>
  <w:style w:type="paragraph" w:customStyle="1" w:styleId="Piedepgina2">
    <w:name w:val="Pie de página2"/>
    <w:basedOn w:val="Normal"/>
    <w:uiPriority w:val="9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uiPriority w:val="99"/>
    <w:pPr>
      <w:spacing w:after="0" w:line="240" w:lineRule="atLeast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Pr>
      <w:rFonts w:ascii="Tahoma" w:hAnsi="Tahoma" w:cs="Tahoma"/>
      <w:sz w:val="16"/>
      <w:szCs w:val="16"/>
    </w:rPr>
  </w:style>
  <w:style w:type="paragraph" w:customStyle="1" w:styleId="Piedepgina4">
    <w:name w:val="Pie de página4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5">
    <w:name w:val="Pie de página5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6">
    <w:name w:val="Pie de página6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7">
    <w:name w:val="Pie de página7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8">
    <w:name w:val="Pie de página8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9">
    <w:name w:val="Pie de página9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10">
    <w:name w:val="Pie de página10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11">
    <w:name w:val="Pie de página11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12">
    <w:name w:val="Pie de página12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13">
    <w:name w:val="Pie de página13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14">
    <w:name w:val="Pie de página14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15">
    <w:name w:val="Pie de página15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16">
    <w:name w:val="Pie de página16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17">
    <w:name w:val="Pie de página17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18">
    <w:name w:val="Pie de página18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19">
    <w:name w:val="Pie de página19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20">
    <w:name w:val="Pie de página20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21">
    <w:name w:val="Pie de página21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22">
    <w:name w:val="Pie de página22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23">
    <w:name w:val="Pie de página23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24">
    <w:name w:val="Pie de página24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25">
    <w:name w:val="Pie de página25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26">
    <w:name w:val="Pie de página26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27">
    <w:name w:val="Pie de página27"/>
    <w:basedOn w:val="Normal"/>
    <w:uiPriority w:val="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uiPriority w:val="99"/>
    <w:rPr>
      <w:rFonts w:cs="Times New Roman"/>
    </w:rPr>
  </w:style>
  <w:style w:type="paragraph" w:styleId="Piedepgina">
    <w:name w:val="footer"/>
    <w:basedOn w:val="Normal"/>
    <w:link w:val="PiedepginaCar1"/>
    <w:uiPriority w:val="99"/>
    <w:pPr>
      <w:tabs>
        <w:tab w:val="center" w:pos="4252"/>
        <w:tab w:val="right" w:pos="8504"/>
      </w:tabs>
    </w:pPr>
  </w:style>
  <w:style w:type="character" w:customStyle="1" w:styleId="PiedepginaCar1">
    <w:name w:val="Pie de página Car1"/>
    <w:basedOn w:val="Fuentedeprrafopredeter"/>
    <w:link w:val="Piedepgina"/>
    <w:uiPriority w:val="99"/>
    <w:locked/>
    <w:rPr>
      <w:rFonts w:cs="Times New Roman"/>
      <w:sz w:val="22"/>
      <w:szCs w:val="22"/>
    </w:rPr>
  </w:style>
  <w:style w:type="character" w:customStyle="1" w:styleId="EncabezadoCar1">
    <w:name w:val="Encabezado Car1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2">
    <w:name w:val="Encabezado Car2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2">
    <w:name w:val="Pie de página Car2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3">
    <w:name w:val="Encabezado Car3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3">
    <w:name w:val="Pie de página Car3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4">
    <w:name w:val="Encabezado Car4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4">
    <w:name w:val="Pie de página Car4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5">
    <w:name w:val="Encabezado Car5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5">
    <w:name w:val="Pie de página Car5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6">
    <w:name w:val="Encabezado Car6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6">
    <w:name w:val="Pie de página Car6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7">
    <w:name w:val="Encabezado Car7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7">
    <w:name w:val="Pie de página Car7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8">
    <w:name w:val="Encabezado Car8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8">
    <w:name w:val="Pie de página Car8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9">
    <w:name w:val="Encabezado Car9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9">
    <w:name w:val="Pie de página Car9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10">
    <w:name w:val="Encabezado Car10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10">
    <w:name w:val="Pie de página Car10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11">
    <w:name w:val="Encabezado Car11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11">
    <w:name w:val="Pie de página Car11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12">
    <w:name w:val="Encabezado Car12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12">
    <w:name w:val="Pie de página Car12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13">
    <w:name w:val="Encabezado Car13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13">
    <w:name w:val="Pie de página Car13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14">
    <w:name w:val="Encabezado Car14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14">
    <w:name w:val="Pie de página Car14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15">
    <w:name w:val="Encabezado Car15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15">
    <w:name w:val="Pie de página Car15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16">
    <w:name w:val="Encabezado Car16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16">
    <w:name w:val="Pie de página Car16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17">
    <w:name w:val="Encabezado Car17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17">
    <w:name w:val="Pie de página Car17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18">
    <w:name w:val="Encabezado Car18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18">
    <w:name w:val="Pie de página Car18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19">
    <w:name w:val="Encabezado Car19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19">
    <w:name w:val="Pie de página Car19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20">
    <w:name w:val="Encabezado Car20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20">
    <w:name w:val="Pie de página Car20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21">
    <w:name w:val="Encabezado Car21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21">
    <w:name w:val="Pie de página Car21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22">
    <w:name w:val="Encabezado Car22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22">
    <w:name w:val="Pie de página Car22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23">
    <w:name w:val="Encabezado Car23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23">
    <w:name w:val="Pie de página Car23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24">
    <w:name w:val="Encabezado Car24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24">
    <w:name w:val="Pie de página Car24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25">
    <w:name w:val="Encabezado Car25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25">
    <w:name w:val="Pie de página Car25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26">
    <w:name w:val="Encabezado Car26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26">
    <w:name w:val="Pie de página Car26"/>
    <w:basedOn w:val="Fuentedeprrafopredeter"/>
    <w:uiPriority w:val="99"/>
    <w:rPr>
      <w:rFonts w:cs="Times New Roman"/>
      <w:sz w:val="22"/>
      <w:szCs w:val="22"/>
    </w:rPr>
  </w:style>
  <w:style w:type="character" w:customStyle="1" w:styleId="EncabezadoCar27">
    <w:name w:val="Encabezado Car27"/>
    <w:basedOn w:val="Fuentedeprrafopredeter"/>
    <w:uiPriority w:val="99"/>
    <w:rPr>
      <w:rFonts w:cs="Times New Roman"/>
      <w:sz w:val="22"/>
      <w:szCs w:val="22"/>
    </w:rPr>
  </w:style>
  <w:style w:type="character" w:customStyle="1" w:styleId="PiedepginaCar27">
    <w:name w:val="Pie de página Car27"/>
    <w:basedOn w:val="Fuentedeprrafopredeter"/>
    <w:uiPriority w:val="99"/>
    <w:rPr>
      <w:rFonts w:cs="Times New Roman"/>
      <w:sz w:val="22"/>
      <w:szCs w:val="22"/>
    </w:rPr>
  </w:style>
  <w:style w:type="paragraph" w:customStyle="1" w:styleId="FreeForm">
    <w:name w:val="Free Form"/>
    <w:rsid w:val="00832717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</w:rPr>
  </w:style>
  <w:style w:type="paragraph" w:customStyle="1" w:styleId="Predeterminado">
    <w:name w:val="Predeterminado"/>
    <w:rsid w:val="00832717"/>
    <w:pPr>
      <w:suppressAutoHyphens/>
      <w:spacing w:after="0" w:line="240" w:lineRule="auto"/>
    </w:pPr>
    <w:rPr>
      <w:rFonts w:ascii="Book Antiqua Bold" w:eastAsia="Times New Roman" w:hAnsi="Book Antiqua Bold"/>
      <w:color w:val="000000"/>
      <w:sz w:val="18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Solicitud Monitores</Template>
  <TotalTime>1</TotalTime>
  <Pages>1</Pages>
  <Words>194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Base>C:\Users\ANTONI~1.JIM\AppData\Local\Temp\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Candido Montoya Fernandez de la Reguera</dc:creator>
  <cp:keywords/>
  <dc:description/>
  <cp:lastModifiedBy>Lisardo Manuel García Pérez</cp:lastModifiedBy>
  <cp:revision>2</cp:revision>
  <dcterms:created xsi:type="dcterms:W3CDTF">2024-07-17T11:46:00Z</dcterms:created>
  <dcterms:modified xsi:type="dcterms:W3CDTF">2024-07-17T11:46:00Z</dcterms:modified>
</cp:coreProperties>
</file>